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42B" w:rsidRPr="00991F66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 w:rsidRPr="00991F66">
        <w:rPr>
          <w:rFonts w:ascii="Arial" w:hAnsi="Arial" w:cs="Arial"/>
          <w:b/>
          <w:bCs/>
          <w:sz w:val="28"/>
          <w:szCs w:val="28"/>
        </w:rPr>
        <w:t>DOMANDA DI ACCESSO ALL’ASSEGNO DI CURA</w:t>
      </w:r>
    </w:p>
    <w:p w:rsidR="00D2442B" w:rsidRPr="00991F66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8"/>
          <w:szCs w:val="28"/>
        </w:rPr>
      </w:pPr>
      <w:r w:rsidRPr="00991F66">
        <w:rPr>
          <w:rFonts w:ascii="Arial" w:hAnsi="Arial" w:cs="Arial"/>
          <w:b/>
          <w:bCs/>
          <w:sz w:val="28"/>
          <w:szCs w:val="28"/>
        </w:rPr>
        <w:t xml:space="preserve">PER ANZIANI NON AUTOSUFFICIENTI – </w:t>
      </w:r>
      <w:r>
        <w:rPr>
          <w:rFonts w:ascii="Arial" w:hAnsi="Arial" w:cs="Arial"/>
          <w:b/>
          <w:bCs/>
          <w:sz w:val="28"/>
          <w:szCs w:val="28"/>
          <w:u w:val="single"/>
        </w:rPr>
        <w:t>Avviso</w:t>
      </w:r>
      <w:r w:rsidRPr="00991F66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u w:val="single"/>
        </w:rPr>
        <w:t>2022</w:t>
      </w:r>
    </w:p>
    <w:p w:rsidR="00D2442B" w:rsidRPr="00991F66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D2442B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D2442B" w:rsidRPr="00991F66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D2442B" w:rsidRDefault="00D2442B" w:rsidP="00D2442B">
      <w:pPr>
        <w:pStyle w:val="rtf1BodyTextIndent"/>
        <w:spacing w:after="0"/>
        <w:ind w:left="0"/>
        <w:jc w:val="right"/>
        <w:rPr>
          <w:rFonts w:ascii="Arial" w:hAnsi="Arial" w:cs="Arial"/>
          <w:bCs/>
          <w:iCs/>
        </w:rPr>
      </w:pPr>
      <w:r w:rsidRPr="00991F66">
        <w:rPr>
          <w:rFonts w:ascii="Arial" w:hAnsi="Arial" w:cs="Arial"/>
          <w:b/>
          <w:bCs/>
          <w:i/>
          <w:iCs/>
          <w:sz w:val="22"/>
          <w:szCs w:val="22"/>
        </w:rPr>
        <w:t xml:space="preserve">                              </w:t>
      </w:r>
      <w:r w:rsidRPr="006839BD">
        <w:rPr>
          <w:rFonts w:ascii="Arial" w:hAnsi="Arial" w:cs="Arial"/>
          <w:b/>
          <w:bCs/>
          <w:i/>
          <w:iCs/>
        </w:rPr>
        <w:tab/>
      </w:r>
      <w:r w:rsidRPr="006839BD">
        <w:rPr>
          <w:rFonts w:ascii="Arial" w:hAnsi="Arial" w:cs="Arial"/>
          <w:bCs/>
          <w:iCs/>
        </w:rPr>
        <w:t xml:space="preserve"> Al</w:t>
      </w:r>
      <w:r>
        <w:rPr>
          <w:rFonts w:ascii="Arial" w:hAnsi="Arial" w:cs="Arial"/>
          <w:bCs/>
          <w:iCs/>
        </w:rPr>
        <w:t xml:space="preserve">l’Ufficio di Promozione Sociale </w:t>
      </w:r>
    </w:p>
    <w:p w:rsidR="00D2442B" w:rsidRPr="006839BD" w:rsidRDefault="00D2442B" w:rsidP="00D2442B">
      <w:pPr>
        <w:pStyle w:val="rtf1BodyTextIndent"/>
        <w:spacing w:after="0"/>
        <w:ind w:left="0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  <w:iCs/>
        </w:rPr>
        <w:t xml:space="preserve">del </w:t>
      </w:r>
      <w:r w:rsidRPr="006839BD">
        <w:rPr>
          <w:rFonts w:ascii="Arial" w:hAnsi="Arial" w:cs="Arial"/>
          <w:bCs/>
          <w:iCs/>
        </w:rPr>
        <w:t>Comune di ______________________</w:t>
      </w:r>
    </w:p>
    <w:p w:rsidR="00D2442B" w:rsidRPr="006839BD" w:rsidRDefault="00D2442B" w:rsidP="00D2442B">
      <w:pPr>
        <w:rPr>
          <w:rFonts w:ascii="Arial" w:hAnsi="Arial" w:cs="Arial"/>
          <w:bCs/>
          <w:iCs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Il/la sottoscritto/a____________________________ nato a ________________(____)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il __________________residente  nel Comune di _______________________ (____)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in Via/Piazza ____________________________________________ n° ___________ 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codice fiscale _________________________________________________________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Recapiti telefonici:</w:t>
      </w:r>
      <w:r w:rsidRPr="006839BD">
        <w:rPr>
          <w:rFonts w:ascii="Arial" w:hAnsi="Arial" w:cs="Arial"/>
          <w:sz w:val="20"/>
          <w:szCs w:val="20"/>
        </w:rPr>
        <w:tab/>
        <w:t>Abitazione      ________________________________________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ab/>
      </w:r>
      <w:r w:rsidRPr="006839BD">
        <w:rPr>
          <w:rFonts w:ascii="Arial" w:hAnsi="Arial" w:cs="Arial"/>
          <w:sz w:val="20"/>
          <w:szCs w:val="20"/>
        </w:rPr>
        <w:tab/>
      </w:r>
      <w:r w:rsidRPr="006839BD">
        <w:rPr>
          <w:rFonts w:ascii="Arial" w:hAnsi="Arial" w:cs="Arial"/>
          <w:sz w:val="20"/>
          <w:szCs w:val="20"/>
        </w:rPr>
        <w:tab/>
        <w:t>Cellulare</w:t>
      </w:r>
      <w:r w:rsidRPr="006839BD">
        <w:rPr>
          <w:rFonts w:ascii="Arial" w:hAnsi="Arial" w:cs="Arial"/>
          <w:sz w:val="20"/>
          <w:szCs w:val="20"/>
        </w:rPr>
        <w:tab/>
        <w:t>________________________________________</w:t>
      </w:r>
    </w:p>
    <w:p w:rsidR="00D2442B" w:rsidRPr="006839BD" w:rsidRDefault="00D2442B" w:rsidP="00D2442B">
      <w:pPr>
        <w:rPr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di seguito denominato </w:t>
      </w:r>
      <w:r w:rsidRPr="006839BD">
        <w:rPr>
          <w:rFonts w:ascii="Arial" w:hAnsi="Arial" w:cs="Arial"/>
          <w:b/>
          <w:bCs/>
          <w:sz w:val="20"/>
          <w:szCs w:val="20"/>
        </w:rPr>
        <w:t>richiedente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i/>
          <w:iCs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in qualità di </w:t>
      </w:r>
      <w:r w:rsidRPr="006839BD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:rsidR="00D2442B" w:rsidRPr="006839BD" w:rsidRDefault="00D2442B" w:rsidP="00D2442B">
      <w:pPr>
        <w:numPr>
          <w:ilvl w:val="0"/>
          <w:numId w:val="25"/>
        </w:numPr>
        <w:autoSpaceDE w:val="0"/>
        <w:autoSpaceDN w:val="0"/>
        <w:adjustRightInd w:val="0"/>
        <w:spacing w:before="120" w:line="276" w:lineRule="auto"/>
        <w:ind w:left="714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persona anziana in situazione di non autosufficienza</w:t>
      </w:r>
      <w:r w:rsidRPr="006839BD">
        <w:rPr>
          <w:rFonts w:ascii="Arial" w:hAnsi="Arial" w:cs="Arial"/>
          <w:color w:val="000000"/>
          <w:sz w:val="20"/>
          <w:szCs w:val="20"/>
        </w:rPr>
        <w:t xml:space="preserve">   </w:t>
      </w:r>
    </w:p>
    <w:p w:rsidR="00D2442B" w:rsidRPr="006839BD" w:rsidRDefault="00D2442B" w:rsidP="00D2442B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familiare </w:t>
      </w:r>
      <w:r w:rsidRPr="006839BD">
        <w:rPr>
          <w:rFonts w:ascii="Arial" w:hAnsi="Arial" w:cs="Arial"/>
          <w:sz w:val="20"/>
          <w:szCs w:val="20"/>
        </w:rPr>
        <w:t>convivente con l’anziano (entro il 4° grado di parentela)</w:t>
      </w:r>
    </w:p>
    <w:p w:rsidR="00D2442B" w:rsidRPr="006839BD" w:rsidRDefault="00D2442B" w:rsidP="00D2442B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tutore/curatore/amministratore di sostegno </w:t>
      </w:r>
      <w:r>
        <w:rPr>
          <w:rFonts w:ascii="Arial" w:hAnsi="Arial" w:cs="Arial"/>
          <w:sz w:val="20"/>
          <w:szCs w:val="20"/>
        </w:rPr>
        <w:t>che</w:t>
      </w:r>
      <w:r w:rsidRPr="006839BD">
        <w:rPr>
          <w:rFonts w:ascii="Arial" w:hAnsi="Arial" w:cs="Arial"/>
          <w:sz w:val="20"/>
          <w:szCs w:val="20"/>
        </w:rPr>
        <w:t xml:space="preserve"> si occupa della tutela della persona anziana</w:t>
      </w:r>
      <w:r w:rsidRPr="006839B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D2442B" w:rsidRPr="006839BD" w:rsidRDefault="00D2442B" w:rsidP="00D2442B">
      <w:pPr>
        <w:rPr>
          <w:sz w:val="20"/>
          <w:szCs w:val="20"/>
        </w:rPr>
      </w:pPr>
    </w:p>
    <w:p w:rsidR="00D2442B" w:rsidRPr="006839BD" w:rsidRDefault="00D2442B" w:rsidP="00D2442B">
      <w:pPr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6839BD">
        <w:rPr>
          <w:rFonts w:ascii="Arial" w:hAnsi="Arial" w:cs="Arial"/>
          <w:b/>
          <w:bCs/>
          <w:color w:val="000000"/>
          <w:sz w:val="20"/>
          <w:szCs w:val="20"/>
        </w:rPr>
        <w:t xml:space="preserve">presenta domanda di </w:t>
      </w:r>
      <w:r>
        <w:rPr>
          <w:rFonts w:ascii="Arial" w:hAnsi="Arial" w:cs="Arial"/>
          <w:b/>
          <w:bCs/>
          <w:color w:val="000000"/>
          <w:sz w:val="20"/>
          <w:szCs w:val="20"/>
        </w:rPr>
        <w:t>accesso all’</w:t>
      </w:r>
      <w:r w:rsidRPr="006839BD">
        <w:rPr>
          <w:rFonts w:ascii="Arial" w:hAnsi="Arial" w:cs="Arial"/>
          <w:b/>
          <w:bCs/>
          <w:color w:val="000000"/>
          <w:sz w:val="20"/>
          <w:szCs w:val="20"/>
        </w:rPr>
        <w:t xml:space="preserve">Assegno di Cura </w:t>
      </w:r>
    </w:p>
    <w:p w:rsidR="00D2442B" w:rsidRPr="006839BD" w:rsidRDefault="00D2442B" w:rsidP="00D2442B">
      <w:pPr>
        <w:adjustRightInd w:val="0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 w:rsidRPr="006839BD">
        <w:rPr>
          <w:rFonts w:ascii="Arial" w:hAnsi="Arial" w:cs="Arial"/>
          <w:i/>
          <w:iCs/>
          <w:color w:val="000000"/>
          <w:sz w:val="20"/>
          <w:szCs w:val="20"/>
        </w:rPr>
        <w:t>(da compilare solo se il Richiedente è diverso dal Beneficiario)</w:t>
      </w:r>
    </w:p>
    <w:p w:rsidR="00D2442B" w:rsidRPr="006839BD" w:rsidRDefault="00D2442B" w:rsidP="00D2442B">
      <w:pPr>
        <w:adjustRightInd w:val="0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per il/sig./sig.ra __________________________ nato a _____________________(__)</w:t>
      </w:r>
      <w:r w:rsidRPr="006839B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D2442B" w:rsidRPr="006839BD" w:rsidRDefault="00D2442B" w:rsidP="00D2442B">
      <w:pPr>
        <w:rPr>
          <w:rFonts w:ascii="Arial" w:hAnsi="Arial" w:cs="Arial"/>
          <w:color w:val="000000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il _____________________residente  nel Comune di ___________________ (_____)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in Via/Piazza ________________________________________________ n° ______ 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codice fiscale __________________________________________________________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telefono ___________________________________</w:t>
      </w:r>
    </w:p>
    <w:p w:rsidR="00D2442B" w:rsidRPr="006839BD" w:rsidRDefault="00D2442B" w:rsidP="00D2442B">
      <w:pPr>
        <w:adjustRightInd w:val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D2442B" w:rsidRPr="006839BD" w:rsidRDefault="00D2442B" w:rsidP="00D2442B">
      <w:pPr>
        <w:adjustRightInd w:val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6839BD">
        <w:rPr>
          <w:rFonts w:ascii="Arial" w:hAnsi="Arial" w:cs="Arial"/>
          <w:i/>
          <w:iCs/>
          <w:color w:val="000000"/>
          <w:sz w:val="20"/>
          <w:szCs w:val="20"/>
        </w:rPr>
        <w:t>(indicare solo se diverso dalla residenza)</w:t>
      </w:r>
    </w:p>
    <w:p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>domiciliato a ____________________________________ (___) CAP _________</w:t>
      </w:r>
    </w:p>
    <w:p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lastRenderedPageBreak/>
        <w:t>in Via/Piazza  _____________________________________</w:t>
      </w:r>
    </w:p>
    <w:p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di seguito denominato </w:t>
      </w:r>
      <w:r w:rsidRPr="006839BD">
        <w:rPr>
          <w:rFonts w:ascii="Arial" w:hAnsi="Arial" w:cs="Arial"/>
          <w:b/>
          <w:bCs/>
          <w:sz w:val="20"/>
          <w:szCs w:val="20"/>
        </w:rPr>
        <w:t>beneficiario</w:t>
      </w:r>
    </w:p>
    <w:p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A tal scopo, ai sensi degli artt. 46 e 47 del D.P.R. 445/2000 e successive  modifiche, sotto la propria personale responsabilità, cosciente delle conseguenze penali cui può andare incontro  in caso di affermazioni false o contenenti dati non veritieri, ai sensi dell’art. 76 D.P.R. 445/2000 e successive  modifiche ed informato/a che qualora si accerti la non veridicità del contenuto della dichiarazione decadrà dal beneficio eventualmente conseguito ai sensi dell’art. 75 D.P.R. 445/2000 e successive  modifiche</w:t>
      </w:r>
    </w:p>
    <w:p w:rsidR="00D2442B" w:rsidRPr="006839BD" w:rsidRDefault="00D2442B" w:rsidP="00D2442B">
      <w:pPr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2442B" w:rsidRDefault="00D2442B" w:rsidP="00D2442B">
      <w:pPr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6839BD">
        <w:rPr>
          <w:rFonts w:ascii="Arial" w:hAnsi="Arial" w:cs="Arial"/>
          <w:b/>
          <w:bCs/>
          <w:color w:val="000000"/>
          <w:sz w:val="20"/>
          <w:szCs w:val="20"/>
        </w:rPr>
        <w:t xml:space="preserve">DICHIARA </w:t>
      </w:r>
    </w:p>
    <w:p w:rsidR="00D2442B" w:rsidRPr="006839BD" w:rsidRDefault="00D2442B" w:rsidP="00D2442B">
      <w:pPr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che a decorre dal 01.01.2022 il beneficiario </w:t>
      </w:r>
    </w:p>
    <w:p w:rsidR="00D2442B" w:rsidRPr="006839BD" w:rsidRDefault="00D2442B" w:rsidP="00D2442B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è </w:t>
      </w:r>
      <w:r w:rsidRPr="006839BD">
        <w:rPr>
          <w:rFonts w:ascii="Arial" w:hAnsi="Arial" w:cs="Arial"/>
          <w:sz w:val="20"/>
          <w:szCs w:val="20"/>
        </w:rPr>
        <w:t>residente in uno dei nove Comuni compresi nell’Ambito Territoriale Sociale IV (Borgo Pace, Fermignano, Mercatello sul Metauro, Montecalvo in Foglia, Peglio, Petriano, S. Angelo in Vado, Urbania, Urbino);</w:t>
      </w: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:rsidR="00D2442B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 w:rsidRPr="00FB17D9">
        <w:rPr>
          <w:rFonts w:ascii="Arial" w:hAnsi="Arial" w:cs="Arial"/>
          <w:sz w:val="20"/>
          <w:szCs w:val="20"/>
        </w:rPr>
        <w:t>ha compiuto 65 anni di età</w:t>
      </w:r>
      <w:r>
        <w:rPr>
          <w:rFonts w:ascii="Arial" w:hAnsi="Arial" w:cs="Arial"/>
          <w:sz w:val="20"/>
          <w:szCs w:val="20"/>
        </w:rPr>
        <w:t>;</w:t>
      </w:r>
    </w:p>
    <w:p w:rsidR="00D2442B" w:rsidRPr="00FB17D9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>è stato dichiarato non autosufficiente con certificazione di invalidità civile pari al 100%;</w:t>
      </w: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usufruisce dell’</w:t>
      </w:r>
      <w:r w:rsidRPr="006839BD">
        <w:rPr>
          <w:rFonts w:ascii="Arial" w:hAnsi="Arial" w:cs="Arial"/>
          <w:color w:val="000000"/>
          <w:sz w:val="20"/>
          <w:szCs w:val="20"/>
        </w:rPr>
        <w:t>indennità di accompagnamento;</w:t>
      </w: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è attualmente assistito:               </w:t>
      </w:r>
    </w:p>
    <w:p w:rsidR="00D2442B" w:rsidRPr="006839BD" w:rsidRDefault="00D2442B" w:rsidP="00D2442B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:rsidR="00D2442B" w:rsidRPr="006839BD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/>
        <w:ind w:left="1434" w:hanging="357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direttamente dalla famiglia del soggetto </w:t>
      </w:r>
    </w:p>
    <w:p w:rsidR="00D2442B" w:rsidRPr="006839BD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34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da assistente domiciliare privato </w:t>
      </w:r>
    </w:p>
    <w:p w:rsidR="00D2442B" w:rsidRPr="006839BD" w:rsidRDefault="00D2442B" w:rsidP="00D2442B">
      <w:pPr>
        <w:ind w:left="1080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Pr="006839BD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:rsidR="00D2442B" w:rsidRPr="006839BD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non usufruisce del </w:t>
      </w:r>
      <w:r w:rsidRPr="006839BD">
        <w:rPr>
          <w:rFonts w:ascii="Arial" w:hAnsi="Arial" w:cs="Arial"/>
          <w:color w:val="000000"/>
          <w:spacing w:val="-4"/>
          <w:sz w:val="20"/>
          <w:szCs w:val="20"/>
        </w:rPr>
        <w:t>servizio di Assistenza Domiciliare (SAD)</w:t>
      </w:r>
    </w:p>
    <w:p w:rsidR="00D2442B" w:rsidRPr="006839BD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pacing w:val="-4"/>
          <w:sz w:val="20"/>
          <w:szCs w:val="20"/>
        </w:rPr>
        <w:t>si impegna a rinunciare al SAD in caso di ammissione al beneficio</w:t>
      </w:r>
      <w:r w:rsidRPr="006839BD">
        <w:rPr>
          <w:rFonts w:ascii="Arial" w:hAnsi="Arial" w:cs="Arial"/>
          <w:color w:val="000000"/>
          <w:sz w:val="20"/>
          <w:szCs w:val="20"/>
        </w:rPr>
        <w:t xml:space="preserve">  </w:t>
      </w:r>
    </w:p>
    <w:p w:rsidR="00D2442B" w:rsidRPr="00351B9B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  <w:r w:rsidRPr="00351B9B">
        <w:rPr>
          <w:rFonts w:ascii="Arial" w:hAnsi="Arial" w:cs="Arial"/>
          <w:color w:val="000000"/>
          <w:spacing w:val="-4"/>
          <w:sz w:val="20"/>
          <w:szCs w:val="20"/>
        </w:rPr>
        <w:t>usufruisce del contributo economico dell’Inps relativo al progetto Home Care Premium</w:t>
      </w:r>
    </w:p>
    <w:p w:rsidR="00D2442B" w:rsidRPr="00351B9B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  <w:r w:rsidRPr="00351B9B">
        <w:rPr>
          <w:rFonts w:ascii="Arial" w:hAnsi="Arial" w:cs="Arial"/>
          <w:color w:val="000000"/>
          <w:spacing w:val="-4"/>
          <w:sz w:val="20"/>
          <w:szCs w:val="20"/>
        </w:rPr>
        <w:t>non usufruisce dell’intervento economico relativo alla “Disabilità gravissima”</w:t>
      </w:r>
    </w:p>
    <w:p w:rsidR="00D2442B" w:rsidRPr="00351B9B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  <w:r w:rsidRPr="00351B9B">
        <w:rPr>
          <w:rFonts w:ascii="Arial" w:hAnsi="Arial" w:cs="Arial"/>
          <w:color w:val="000000"/>
          <w:spacing w:val="-4"/>
          <w:sz w:val="20"/>
          <w:szCs w:val="20"/>
        </w:rPr>
        <w:t>non usufruisce del progetto “Vita indipendente”</w:t>
      </w:r>
    </w:p>
    <w:p w:rsidR="00D2442B" w:rsidRPr="006839BD" w:rsidRDefault="00D2442B" w:rsidP="00D2442B">
      <w:pPr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146"/>
      </w:tblGrid>
      <w:tr w:rsidR="00D2442B" w:rsidRPr="006839BD" w:rsidTr="00A04BAB">
        <w:tc>
          <w:tcPr>
            <w:tcW w:w="9778" w:type="dxa"/>
          </w:tcPr>
          <w:p w:rsidR="00D2442B" w:rsidRPr="006839BD" w:rsidRDefault="00D2442B" w:rsidP="00A04BA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839B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MODALITA’ RISCOSSIONE CONTRIBUTO</w:t>
            </w:r>
          </w:p>
        </w:tc>
      </w:tr>
    </w:tbl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ind w:right="389"/>
        <w:jc w:val="center"/>
        <w:rPr>
          <w:rFonts w:ascii="Arial" w:hAnsi="Arial" w:cs="Arial"/>
          <w:b/>
          <w:sz w:val="20"/>
          <w:szCs w:val="20"/>
        </w:rPr>
      </w:pPr>
      <w:r w:rsidRPr="006839BD">
        <w:rPr>
          <w:rFonts w:ascii="Arial" w:hAnsi="Arial" w:cs="Arial"/>
          <w:b/>
          <w:sz w:val="20"/>
          <w:szCs w:val="20"/>
        </w:rPr>
        <w:t>Dichiara inoltre</w:t>
      </w:r>
    </w:p>
    <w:p w:rsidR="00D2442B" w:rsidRPr="006839BD" w:rsidRDefault="00D2442B" w:rsidP="00D2442B">
      <w:pPr>
        <w:ind w:right="389"/>
        <w:jc w:val="center"/>
        <w:rPr>
          <w:rFonts w:ascii="Arial" w:hAnsi="Arial" w:cs="Arial"/>
          <w:b/>
          <w:sz w:val="20"/>
          <w:szCs w:val="20"/>
        </w:rPr>
      </w:pP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che nel caso in cui la domanda dovesse avere esito positivo, le modalità di riscossione </w:t>
      </w:r>
      <w:r>
        <w:rPr>
          <w:rFonts w:ascii="Arial" w:hAnsi="Arial" w:cs="Arial"/>
          <w:sz w:val="20"/>
          <w:szCs w:val="20"/>
        </w:rPr>
        <w:t xml:space="preserve">del </w:t>
      </w:r>
      <w:r w:rsidRPr="006839BD">
        <w:rPr>
          <w:rFonts w:ascii="Arial" w:hAnsi="Arial" w:cs="Arial"/>
          <w:sz w:val="20"/>
          <w:szCs w:val="20"/>
        </w:rPr>
        <w:t xml:space="preserve">contributo saranno le seguenti: </w:t>
      </w:r>
    </w:p>
    <w:p w:rsidR="00D2442B" w:rsidRPr="006839BD" w:rsidRDefault="00D2442B" w:rsidP="00D2442B">
      <w:pPr>
        <w:ind w:right="389"/>
        <w:jc w:val="both"/>
        <w:rPr>
          <w:rFonts w:ascii="Arial" w:hAnsi="Arial" w:cs="Arial"/>
          <w:i/>
          <w:iCs/>
          <w:sz w:val="20"/>
          <w:szCs w:val="20"/>
        </w:rPr>
      </w:pPr>
      <w:r w:rsidRPr="006839BD">
        <w:rPr>
          <w:rFonts w:ascii="Arial" w:hAnsi="Arial" w:cs="Arial"/>
          <w:i/>
          <w:iCs/>
          <w:sz w:val="20"/>
          <w:szCs w:val="20"/>
        </w:rPr>
        <w:t>(barrare e compilare ove necessario)</w:t>
      </w: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pStyle w:val="Paragrafoelenco"/>
        <w:widowControl/>
        <w:numPr>
          <w:ilvl w:val="0"/>
          <w:numId w:val="27"/>
        </w:numPr>
        <w:autoSpaceDE/>
        <w:autoSpaceDN/>
        <w:ind w:right="389"/>
        <w:contextualSpacing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lastRenderedPageBreak/>
        <w:t>Riscossione diretta presso la tesoreria del Comune di Urbino</w:t>
      </w:r>
    </w:p>
    <w:p w:rsidR="00D2442B" w:rsidRPr="006839BD" w:rsidRDefault="00D2442B" w:rsidP="00D2442B">
      <w:pPr>
        <w:pStyle w:val="Paragrafoelenco"/>
        <w:ind w:right="389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pStyle w:val="Paragrafoelenco"/>
        <w:ind w:right="389"/>
        <w:rPr>
          <w:rFonts w:ascii="Arial" w:hAnsi="Arial" w:cs="Arial"/>
          <w:i/>
          <w:sz w:val="20"/>
          <w:szCs w:val="20"/>
        </w:rPr>
      </w:pPr>
      <w:r w:rsidRPr="006839BD">
        <w:rPr>
          <w:rFonts w:ascii="Arial" w:hAnsi="Arial" w:cs="Arial"/>
          <w:i/>
          <w:sz w:val="20"/>
          <w:szCs w:val="20"/>
        </w:rPr>
        <w:t>oppure</w:t>
      </w:r>
    </w:p>
    <w:p w:rsidR="00D2442B" w:rsidRPr="006839BD" w:rsidRDefault="00D2442B" w:rsidP="00D2442B">
      <w:pPr>
        <w:pStyle w:val="Paragrafoelenco"/>
        <w:ind w:right="389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pStyle w:val="Paragrafoelenco"/>
        <w:widowControl/>
        <w:numPr>
          <w:ilvl w:val="0"/>
          <w:numId w:val="27"/>
        </w:numPr>
        <w:autoSpaceDE/>
        <w:autoSpaceDN/>
        <w:ind w:right="389"/>
        <w:contextualSpacing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Accredito su c/c al seguente IBAN: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"/>
        <w:gridCol w:w="335"/>
        <w:gridCol w:w="337"/>
        <w:gridCol w:w="336"/>
        <w:gridCol w:w="336"/>
        <w:gridCol w:w="337"/>
        <w:gridCol w:w="337"/>
        <w:gridCol w:w="338"/>
        <w:gridCol w:w="338"/>
        <w:gridCol w:w="338"/>
        <w:gridCol w:w="339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D2442B" w:rsidRPr="006839BD" w:rsidTr="00A04BAB">
        <w:tc>
          <w:tcPr>
            <w:tcW w:w="335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5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442B" w:rsidRPr="006839BD" w:rsidRDefault="00D2442B" w:rsidP="00D2442B">
      <w:pPr>
        <w:pStyle w:val="Paragrafoelenco"/>
        <w:ind w:right="389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Intestato a:</w:t>
      </w: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Nome e Cognome: ________________________________________</w:t>
      </w: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Indirizzo: ________________________________________________</w:t>
      </w: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Codice Fiscale intestatario Iban: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"/>
        <w:gridCol w:w="569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D2442B" w:rsidRPr="006839BD" w:rsidTr="00A04BAB">
        <w:tc>
          <w:tcPr>
            <w:tcW w:w="614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4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spacing w:line="360" w:lineRule="auto"/>
        <w:rPr>
          <w:rFonts w:ascii="Arial" w:hAnsi="Arial" w:cs="Arial"/>
          <w:bCs/>
          <w:sz w:val="20"/>
          <w:szCs w:val="20"/>
          <w:u w:val="single"/>
        </w:rPr>
      </w:pPr>
      <w:r w:rsidRPr="006839BD">
        <w:rPr>
          <w:rFonts w:ascii="Arial" w:hAnsi="Arial" w:cs="Arial"/>
          <w:bCs/>
          <w:sz w:val="20"/>
          <w:szCs w:val="20"/>
          <w:u w:val="single"/>
        </w:rPr>
        <w:t>Si allega:</w:t>
      </w:r>
    </w:p>
    <w:p w:rsidR="00D2442B" w:rsidRPr="006839BD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Copia di un documento di identità valido del soggetto richiedente;</w:t>
      </w:r>
    </w:p>
    <w:p w:rsidR="00D2442B" w:rsidRPr="00C76C10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C76C10">
        <w:rPr>
          <w:rFonts w:ascii="Arial" w:hAnsi="Arial" w:cs="Arial"/>
          <w:sz w:val="20"/>
          <w:szCs w:val="20"/>
        </w:rPr>
        <w:t xml:space="preserve">Attestazione ISEE ordinario o socio-sanitario del soggetto beneficiario </w:t>
      </w:r>
      <w:r w:rsidRPr="00C76C10">
        <w:rPr>
          <w:rFonts w:ascii="Arial" w:hAnsi="Arial" w:cs="Arial"/>
          <w:sz w:val="20"/>
          <w:szCs w:val="20"/>
          <w:u w:val="single"/>
        </w:rPr>
        <w:t>in corso di validità</w:t>
      </w:r>
      <w:r w:rsidRPr="00C76C10">
        <w:rPr>
          <w:rFonts w:ascii="Arial" w:hAnsi="Arial" w:cs="Arial"/>
          <w:sz w:val="20"/>
          <w:szCs w:val="20"/>
        </w:rPr>
        <w:t xml:space="preserve">, completa di dichiarazione sostitutiva unica (DSU). </w:t>
      </w:r>
    </w:p>
    <w:p w:rsidR="00D2442B" w:rsidRPr="00C76C10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C76C10">
        <w:rPr>
          <w:rFonts w:ascii="Arial" w:hAnsi="Arial" w:cs="Arial"/>
          <w:sz w:val="20"/>
          <w:szCs w:val="20"/>
        </w:rPr>
        <w:t>Copia del verbale di invalidità civile;</w:t>
      </w:r>
    </w:p>
    <w:p w:rsidR="00D2442B" w:rsidRPr="006839BD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Copia di documentazione attestante il riconoscimento dell’indennità di accompagnamento;</w:t>
      </w:r>
    </w:p>
    <w:p w:rsidR="00D2442B" w:rsidRPr="006839BD" w:rsidRDefault="00D2442B" w:rsidP="00D2442B">
      <w:pPr>
        <w:spacing w:after="120"/>
        <w:ind w:left="-45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  <w:u w:val="single"/>
        </w:rPr>
        <w:t>I richiedenti che si avvalgono di assistenti domiciliari private/i dovranno inoltre allegare</w:t>
      </w:r>
      <w:r w:rsidRPr="006839BD">
        <w:rPr>
          <w:rFonts w:ascii="Arial" w:hAnsi="Arial" w:cs="Arial"/>
          <w:sz w:val="20"/>
          <w:szCs w:val="20"/>
        </w:rPr>
        <w:t>:</w:t>
      </w:r>
    </w:p>
    <w:p w:rsidR="00D2442B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copia del contratto di lavoro;</w:t>
      </w:r>
    </w:p>
    <w:p w:rsidR="00D2442B" w:rsidRPr="00C76C10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C76C10">
        <w:rPr>
          <w:rFonts w:ascii="Arial" w:hAnsi="Arial" w:cs="Arial"/>
          <w:sz w:val="20"/>
          <w:szCs w:val="20"/>
        </w:rPr>
        <w:t>ricevuta dell’ultimo pagamento trimestrale all’INPS relativamente ai contributi previdenziali;</w:t>
      </w:r>
    </w:p>
    <w:p w:rsidR="00D2442B" w:rsidRPr="00C76C10" w:rsidRDefault="00D2442B" w:rsidP="00D2442B">
      <w:pPr>
        <w:spacing w:after="120"/>
        <w:jc w:val="both"/>
        <w:rPr>
          <w:sz w:val="20"/>
          <w:szCs w:val="20"/>
        </w:rPr>
      </w:pP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Data ________</w:t>
      </w:r>
      <w:r>
        <w:rPr>
          <w:rFonts w:ascii="Arial" w:hAnsi="Arial" w:cs="Arial"/>
          <w:sz w:val="20"/>
          <w:szCs w:val="20"/>
        </w:rPr>
        <w:t>________</w:t>
      </w:r>
      <w:r w:rsidRPr="006839BD">
        <w:rPr>
          <w:rFonts w:ascii="Arial" w:hAnsi="Arial" w:cs="Arial"/>
          <w:sz w:val="20"/>
          <w:szCs w:val="20"/>
        </w:rPr>
        <w:t xml:space="preserve">                </w:t>
      </w:r>
    </w:p>
    <w:p w:rsidR="00D2442B" w:rsidRPr="006839BD" w:rsidRDefault="00D2442B" w:rsidP="00D2442B">
      <w:pPr>
        <w:ind w:left="1416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          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839BD">
        <w:rPr>
          <w:rFonts w:ascii="Arial" w:hAnsi="Arial" w:cs="Arial"/>
          <w:sz w:val="20"/>
          <w:szCs w:val="20"/>
        </w:rPr>
        <w:t>Firma del richiedente _________________________________</w:t>
      </w:r>
    </w:p>
    <w:p w:rsidR="00D2442B" w:rsidRPr="006839BD" w:rsidRDefault="00D2442B" w:rsidP="00D2442B">
      <w:pPr>
        <w:rPr>
          <w:sz w:val="20"/>
          <w:szCs w:val="20"/>
        </w:rPr>
      </w:pP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b/>
          <w:sz w:val="20"/>
          <w:szCs w:val="20"/>
        </w:rPr>
        <w:sym w:font="Wingdings" w:char="F0A8"/>
      </w:r>
      <w:r w:rsidRPr="006839BD">
        <w:rPr>
          <w:rFonts w:ascii="Arial" w:hAnsi="Arial" w:cs="Arial"/>
          <w:sz w:val="20"/>
          <w:szCs w:val="20"/>
        </w:rPr>
        <w:t xml:space="preserve"> Esprimo, ai sensi della normativa vigente, il consenso al trattamento dei miei dati personali in relazione all’istanza in oggetto.</w:t>
      </w:r>
    </w:p>
    <w:p w:rsidR="00D2442B" w:rsidRPr="006839BD" w:rsidRDefault="00D2442B" w:rsidP="00D2442B">
      <w:pPr>
        <w:rPr>
          <w:sz w:val="20"/>
          <w:szCs w:val="20"/>
        </w:rPr>
      </w:pPr>
    </w:p>
    <w:p w:rsidR="00D2442B" w:rsidRPr="006839BD" w:rsidRDefault="00D2442B" w:rsidP="00D2442B">
      <w:pPr>
        <w:rPr>
          <w:sz w:val="20"/>
          <w:szCs w:val="20"/>
        </w:rPr>
      </w:pPr>
    </w:p>
    <w:p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_______________</w:t>
      </w:r>
      <w:r w:rsidRPr="006839BD">
        <w:rPr>
          <w:rFonts w:ascii="Arial" w:hAnsi="Arial" w:cs="Arial"/>
          <w:sz w:val="20"/>
          <w:szCs w:val="20"/>
        </w:rPr>
        <w:t xml:space="preserve">               </w:t>
      </w:r>
    </w:p>
    <w:p w:rsidR="00D2442B" w:rsidRPr="006839BD" w:rsidRDefault="00D2442B" w:rsidP="00D2442B">
      <w:pPr>
        <w:ind w:left="1416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      </w:t>
      </w:r>
    </w:p>
    <w:p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839BD">
        <w:rPr>
          <w:rFonts w:ascii="Arial" w:hAnsi="Arial" w:cs="Arial"/>
          <w:sz w:val="20"/>
          <w:szCs w:val="20"/>
        </w:rPr>
        <w:t>Firma del richiedente _________________________________</w:t>
      </w:r>
    </w:p>
    <w:p w:rsidR="00D2442B" w:rsidRDefault="00D2442B" w:rsidP="00D2442B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2442B" w:rsidRDefault="00D2442B" w:rsidP="00D2442B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2442B" w:rsidRPr="00665C9A" w:rsidRDefault="00D2442B" w:rsidP="00D2442B">
      <w:pPr>
        <w:spacing w:before="100" w:beforeAutospacing="1" w:after="100" w:afterAutospacing="1"/>
        <w:rPr>
          <w:rFonts w:ascii="Arial" w:hAnsi="Arial" w:cs="Arial"/>
          <w:b/>
          <w:sz w:val="20"/>
          <w:szCs w:val="20"/>
        </w:rPr>
      </w:pPr>
      <w:r w:rsidRPr="00665C9A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INFORMATIVA PRIVACY</w:t>
      </w:r>
      <w:r w:rsidRPr="00665C9A">
        <w:rPr>
          <w:rFonts w:ascii="Arial" w:hAnsi="Arial" w:cs="Arial"/>
          <w:b/>
          <w:color w:val="000000"/>
          <w:sz w:val="20"/>
          <w:szCs w:val="20"/>
        </w:rPr>
        <w:t xml:space="preserve"> - Art. 13 GDPR n. 679/2016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7"/>
        <w:gridCol w:w="6333"/>
      </w:tblGrid>
      <w:tr w:rsidR="00D2442B" w:rsidRPr="00C76C10" w:rsidTr="00A04BAB">
        <w:trPr>
          <w:trHeight w:val="467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Identità e dati di contatto del Titolare del trattamento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Comune di Urbino rappresentato dal Sindaco pro tempore – tel. 0722/3091 – mail info@comune.urbino.ps.it</w:t>
            </w:r>
          </w:p>
        </w:tc>
      </w:tr>
      <w:tr w:rsidR="00D2442B" w:rsidRPr="00C76C10" w:rsidTr="00A04BAB">
        <w:trPr>
          <w:trHeight w:val="226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Identità e dati di contatto del Responsabile del Trattamento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Umberto Colonnelli – Responsabile del Settore Affari Generali - Politiche Sociali – Protocollo - Archivio- tel. 0722/309261 – mail: </w:t>
            </w:r>
            <w:hyperlink r:id="rId9" w:history="1">
              <w:r w:rsidRPr="00C76C10">
                <w:rPr>
                  <w:rStyle w:val="Collegamentoipertestuale"/>
                  <w:rFonts w:ascii="Arial" w:hAnsi="Arial" w:cs="Arial"/>
                  <w:sz w:val="16"/>
                  <w:szCs w:val="16"/>
                </w:rPr>
                <w:t>ucolonnelli@comune.urbino.ps.it</w:t>
              </w:r>
            </w:hyperlink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. domicilio digitale - pec: </w:t>
            </w:r>
            <w:hyperlink r:id="rId10" w:history="1">
              <w:r w:rsidRPr="00C76C10">
                <w:rPr>
                  <w:rFonts w:ascii="Arial" w:hAnsi="Arial" w:cs="Arial"/>
                  <w:color w:val="000000"/>
                  <w:sz w:val="16"/>
                  <w:szCs w:val="16"/>
                </w:rPr>
                <w:t>comune.urbino@emarche.it</w:t>
              </w:r>
            </w:hyperlink>
          </w:p>
        </w:tc>
      </w:tr>
      <w:tr w:rsidR="00D2442B" w:rsidRPr="00C76C10" w:rsidTr="00A04BAB">
        <w:trPr>
          <w:trHeight w:val="189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Finalità del trattamento e base giuridica</w:t>
            </w:r>
          </w:p>
        </w:tc>
        <w:tc>
          <w:tcPr>
            <w:tcW w:w="2921" w:type="pct"/>
          </w:tcPr>
          <w:tbl>
            <w:tblPr>
              <w:tblW w:w="6193" w:type="dxa"/>
              <w:tblLook w:val="0000" w:firstRow="0" w:lastRow="0" w:firstColumn="0" w:lastColumn="0" w:noHBand="0" w:noVBand="0"/>
            </w:tblPr>
            <w:tblGrid>
              <w:gridCol w:w="6193"/>
            </w:tblGrid>
            <w:tr w:rsidR="00D2442B" w:rsidRPr="00C76C10" w:rsidTr="00A04BAB">
              <w:trPr>
                <w:trHeight w:val="260"/>
              </w:trPr>
              <w:tc>
                <w:tcPr>
                  <w:tcW w:w="6193" w:type="dxa"/>
                </w:tcPr>
                <w:p w:rsidR="00D2442B" w:rsidRPr="00C76C10" w:rsidRDefault="00D2442B" w:rsidP="00A04BAB">
                  <w:pPr>
                    <w:pStyle w:val="Default"/>
                    <w:jc w:val="both"/>
                    <w:rPr>
                      <w:sz w:val="16"/>
                      <w:szCs w:val="16"/>
                    </w:rPr>
                  </w:pPr>
                  <w:r w:rsidRPr="00C76C10">
                    <w:rPr>
                      <w:sz w:val="16"/>
                      <w:szCs w:val="16"/>
                    </w:rPr>
                    <w:t>Procedimento relativo a: concessione Assegno di Cura per anziani non autosufficienti</w:t>
                  </w:r>
                  <w:r>
                    <w:rPr>
                      <w:sz w:val="16"/>
                      <w:szCs w:val="16"/>
                    </w:rPr>
                    <w:t xml:space="preserve"> anno 2022</w:t>
                  </w:r>
                </w:p>
              </w:tc>
            </w:tr>
          </w:tbl>
          <w:p w:rsidR="00D2442B" w:rsidRPr="00C76C10" w:rsidRDefault="00D2442B" w:rsidP="00A04BAB">
            <w:pPr>
              <w:tabs>
                <w:tab w:val="left" w:pos="5954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2442B" w:rsidRPr="00C76C10" w:rsidTr="00A04BAB">
        <w:trPr>
          <w:trHeight w:val="420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Destinatari dei dati personali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Sono autorizzati al trattamento in qualità di incaricati  i dipendenti del Settore Affari Generali  - Politiche Sociali – Protocollo – Archivio. Sono inoltre autorizzati ad utilizzare i dati il Responsabile del Settore Economico Finanziario Personale ed i soggetti dal medesimo individuati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per garantire gli adempimenti di carattere contabile</w:t>
            </w: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. Sono inoltre autorizzati al trattamento i dipendenti dei Comuni afferenti all’ATS 4 incaricati di ricevere le domande.</w:t>
            </w:r>
          </w:p>
        </w:tc>
      </w:tr>
      <w:tr w:rsidR="00D2442B" w:rsidRPr="00C76C10" w:rsidTr="00A04BAB">
        <w:trPr>
          <w:trHeight w:val="381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Periodo di conservazione dei dati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I dati verranno conservati per tutta la durata del procedimento amministrativo e per il periodo comunque previsto dalla normativa vigente in materia di conservazione d’archivio.</w:t>
            </w:r>
          </w:p>
        </w:tc>
      </w:tr>
      <w:tr w:rsidR="00D2442B" w:rsidRPr="00C76C10" w:rsidTr="00A04BAB">
        <w:trPr>
          <w:trHeight w:val="310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Diritti dell’interessato in relazione al trattamento dei dati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L’interessato può richiedere al Titolare del Trattamento l’accesso ai dati personali, la loro rettifica o cancellazione, la limitazione o l’opposizione al trattamento.</w:t>
            </w:r>
          </w:p>
        </w:tc>
      </w:tr>
      <w:tr w:rsidR="00D2442B" w:rsidRPr="00C76C10" w:rsidTr="00A04BAB">
        <w:trPr>
          <w:trHeight w:val="126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Diritto di proporre reclamo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L’interessato può proporre reclamo al Garante della Privacy </w:t>
            </w:r>
            <w:hyperlink r:id="rId11" w:history="1">
              <w:r w:rsidRPr="00C76C10">
                <w:rPr>
                  <w:rStyle w:val="Collegamentoipertestuale"/>
                  <w:rFonts w:ascii="Arial" w:hAnsi="Arial" w:cs="Arial"/>
                  <w:sz w:val="16"/>
                  <w:szCs w:val="16"/>
                </w:rPr>
                <w:t>www.garanteprivacy.it</w:t>
              </w:r>
            </w:hyperlink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D2442B" w:rsidRPr="00C76C10" w:rsidTr="00A04BAB">
        <w:trPr>
          <w:trHeight w:val="126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Eventuale obbligo legale o contrattuale o requisito necessario per la conclusione del contratto/procedimento e le eventuali conseguenze della mancata comunicazione dei dati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La comunicazione dei dati personali è un requisito necessario per la conclusione del procedimento amministrativo. L’interessato ha l’obbligo di fornire i dati personali e qualora i medesimi non vengano forniti non si potrà dar corso al procedimento amministrativo</w:t>
            </w:r>
          </w:p>
        </w:tc>
      </w:tr>
      <w:tr w:rsidR="00D2442B" w:rsidRPr="00C76C10" w:rsidTr="00A04BAB">
        <w:trPr>
          <w:trHeight w:val="51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Eventuale esistenza di un processo decisionale automatizzato compresa la profilazione</w:t>
            </w:r>
          </w:p>
        </w:tc>
        <w:tc>
          <w:tcPr>
            <w:tcW w:w="2921" w:type="pct"/>
          </w:tcPr>
          <w:p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Non esiste un processo decisionale automatizzato.</w:t>
            </w:r>
          </w:p>
        </w:tc>
      </w:tr>
      <w:tr w:rsidR="00D2442B" w:rsidRPr="00C76C10" w:rsidTr="00A04BAB">
        <w:trPr>
          <w:trHeight w:val="51"/>
        </w:trPr>
        <w:tc>
          <w:tcPr>
            <w:tcW w:w="2079" w:type="pct"/>
            <w:shd w:val="clear" w:color="auto" w:fill="D9D9D9"/>
          </w:tcPr>
          <w:p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Identità e dati di contatto del Responsabile della protezione dei dati</w:t>
            </w:r>
          </w:p>
        </w:tc>
        <w:tc>
          <w:tcPr>
            <w:tcW w:w="2921" w:type="pct"/>
          </w:tcPr>
          <w:p w:rsidR="00D2442B" w:rsidRPr="00351B9B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51B9B">
              <w:rPr>
                <w:rFonts w:ascii="Arial" w:hAnsi="Arial" w:cs="Arial"/>
                <w:color w:val="000000"/>
                <w:sz w:val="16"/>
                <w:szCs w:val="16"/>
              </w:rPr>
              <w:t>Martina Battazzi</w:t>
            </w:r>
          </w:p>
          <w:p w:rsidR="00D2442B" w:rsidRPr="00C76C10" w:rsidRDefault="00D2442B" w:rsidP="00A04BAB">
            <w:pPr>
              <w:autoSpaceDE w:val="0"/>
              <w:rPr>
                <w:rFonts w:ascii="Arial" w:hAnsi="Arial" w:cs="Arial"/>
                <w:sz w:val="16"/>
                <w:szCs w:val="16"/>
              </w:rPr>
            </w:pPr>
            <w:r w:rsidRPr="00351B9B">
              <w:rPr>
                <w:rFonts w:ascii="Arial" w:hAnsi="Arial" w:cs="Arial"/>
                <w:color w:val="000000"/>
                <w:sz w:val="16"/>
                <w:szCs w:val="16"/>
              </w:rPr>
              <w:t xml:space="preserve">e-mail: </w:t>
            </w:r>
            <w:hyperlink r:id="rId12" w:history="1">
              <w:r w:rsidRPr="00351B9B">
                <w:rPr>
                  <w:rFonts w:ascii="Arial" w:hAnsi="Arial" w:cs="Arial"/>
                  <w:color w:val="000000"/>
                  <w:sz w:val="16"/>
                  <w:szCs w:val="16"/>
                </w:rPr>
                <w:t>rpd@cm-urbania.ps.it</w:t>
              </w:r>
            </w:hyperlink>
          </w:p>
        </w:tc>
      </w:tr>
    </w:tbl>
    <w:p w:rsidR="00D2442B" w:rsidRPr="00C76C10" w:rsidRDefault="00D2442B" w:rsidP="00D2442B">
      <w:pPr>
        <w:rPr>
          <w:rFonts w:ascii="Arial" w:hAnsi="Arial" w:cs="Arial"/>
        </w:rPr>
      </w:pPr>
    </w:p>
    <w:p w:rsidR="00D2442B" w:rsidRDefault="00D2442B" w:rsidP="00D2442B">
      <w:pPr>
        <w:spacing w:line="360" w:lineRule="auto"/>
        <w:rPr>
          <w:rFonts w:ascii="Arial" w:hAnsi="Arial" w:cs="Arial"/>
          <w:b/>
          <w:bCs/>
          <w:u w:val="single"/>
        </w:rPr>
      </w:pPr>
    </w:p>
    <w:p w:rsidR="00D2442B" w:rsidRDefault="00D2442B" w:rsidP="00D2442B">
      <w:pPr>
        <w:spacing w:line="360" w:lineRule="auto"/>
        <w:rPr>
          <w:rFonts w:ascii="Arial" w:hAnsi="Arial" w:cs="Arial"/>
          <w:b/>
          <w:bCs/>
          <w:u w:val="single"/>
        </w:rPr>
      </w:pPr>
    </w:p>
    <w:p w:rsidR="003F554C" w:rsidRPr="00D2442B" w:rsidRDefault="003F554C" w:rsidP="00D2442B">
      <w:pPr>
        <w:rPr>
          <w:szCs w:val="20"/>
        </w:rPr>
      </w:pPr>
    </w:p>
    <w:sectPr w:rsidR="003F554C" w:rsidRPr="00D2442B" w:rsidSect="00200369">
      <w:headerReference w:type="default" r:id="rId13"/>
      <w:footerReference w:type="default" r:id="rId14"/>
      <w:pgSz w:w="11906" w:h="16838"/>
      <w:pgMar w:top="3261" w:right="1416" w:bottom="2268" w:left="1560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75C" w:rsidRDefault="00E7375C" w:rsidP="00E47347">
      <w:r>
        <w:separator/>
      </w:r>
    </w:p>
  </w:endnote>
  <w:endnote w:type="continuationSeparator" w:id="0">
    <w:p w:rsidR="00E7375C" w:rsidRDefault="00E7375C" w:rsidP="00E47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C10" w:rsidRPr="00071B23" w:rsidRDefault="00C76C10" w:rsidP="00071B23">
    <w:pPr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                                                 </w:t>
    </w:r>
    <w:r w:rsidRPr="00071B23">
      <w:rPr>
        <w:rFonts w:cstheme="minorHAnsi"/>
        <w:sz w:val="16"/>
        <w:szCs w:val="16"/>
      </w:rPr>
      <w:t>P e r   u n   S i s t e m a   I n t e g r a t o   d i   I n t e r v e n t i   e   S e r v i z i   S o c i a l i</w:t>
    </w:r>
  </w:p>
  <w:p w:rsidR="00C76C10" w:rsidRDefault="00C76C10" w:rsidP="00E47347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sz w:val="12"/>
        <w:szCs w:val="12"/>
      </w:rPr>
      <w:t xml:space="preserve"> </w:t>
    </w:r>
  </w:p>
  <w:p w:rsidR="00C76C10" w:rsidRDefault="00C76C10" w:rsidP="00E47347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5537835</wp:posOffset>
          </wp:positionH>
          <wp:positionV relativeFrom="paragraph">
            <wp:posOffset>1270</wp:posOffset>
          </wp:positionV>
          <wp:extent cx="457200" cy="407035"/>
          <wp:effectExtent l="19050" t="0" r="0" b="0"/>
          <wp:wrapNone/>
          <wp:docPr id="14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4270375</wp:posOffset>
          </wp:positionH>
          <wp:positionV relativeFrom="paragraph">
            <wp:posOffset>40005</wp:posOffset>
          </wp:positionV>
          <wp:extent cx="457200" cy="407035"/>
          <wp:effectExtent l="19050" t="0" r="0" b="0"/>
          <wp:wrapNone/>
          <wp:docPr id="15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3667760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6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3056255</wp:posOffset>
          </wp:positionH>
          <wp:positionV relativeFrom="paragraph">
            <wp:posOffset>40640</wp:posOffset>
          </wp:positionV>
          <wp:extent cx="378460" cy="407035"/>
          <wp:effectExtent l="19050" t="0" r="2540" b="0"/>
          <wp:wrapNone/>
          <wp:docPr id="1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46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2364740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1750060</wp:posOffset>
          </wp:positionH>
          <wp:positionV relativeFrom="paragraph">
            <wp:posOffset>40005</wp:posOffset>
          </wp:positionV>
          <wp:extent cx="326390" cy="407035"/>
          <wp:effectExtent l="19050" t="0" r="0" b="0"/>
          <wp:wrapNone/>
          <wp:docPr id="1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1173480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2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589280</wp:posOffset>
          </wp:positionH>
          <wp:positionV relativeFrom="paragraph">
            <wp:posOffset>40005</wp:posOffset>
          </wp:positionV>
          <wp:extent cx="295910" cy="407035"/>
          <wp:effectExtent l="19050" t="0" r="8890" b="0"/>
          <wp:wrapNone/>
          <wp:docPr id="2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1270</wp:posOffset>
          </wp:positionV>
          <wp:extent cx="372745" cy="407035"/>
          <wp:effectExtent l="19050" t="0" r="8255" b="0"/>
          <wp:wrapNone/>
          <wp:docPr id="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74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76C10" w:rsidRDefault="00E7375C" w:rsidP="00071B23">
    <w:pPr>
      <w:jc w:val="center"/>
      <w:rPr>
        <w:rFonts w:cstheme="minorHAnsi"/>
        <w:sz w:val="12"/>
        <w:szCs w:val="12"/>
      </w:rPr>
    </w:pPr>
    <w:r>
      <w:rPr>
        <w:rFonts w:asciiTheme="minorHAnsi" w:hAnsiTheme="minorHAnsi"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89.3pt;margin-top:-6.35pt;width:27.1pt;height:32.6pt;z-index:251671552">
          <v:imagedata r:id="rId10" o:title=""/>
        </v:shape>
        <o:OLEObject Type="Embed" ProgID="MSPhotoEd.3" ShapeID="_x0000_s2049" DrawAspect="Content" ObjectID="_1709370227" r:id="rId11"/>
      </w:pict>
    </w:r>
  </w:p>
  <w:p w:rsidR="00C76C10" w:rsidRDefault="00C76C10" w:rsidP="00071B23">
    <w:pPr>
      <w:jc w:val="center"/>
      <w:rPr>
        <w:rFonts w:cstheme="minorHAnsi"/>
        <w:sz w:val="12"/>
        <w:szCs w:val="12"/>
      </w:rPr>
    </w:pPr>
  </w:p>
  <w:p w:rsidR="00C76C10" w:rsidRDefault="00C76C10" w:rsidP="00071B23">
    <w:pPr>
      <w:jc w:val="center"/>
      <w:rPr>
        <w:rFonts w:cstheme="minorHAnsi"/>
        <w:sz w:val="12"/>
        <w:szCs w:val="12"/>
      </w:rPr>
    </w:pPr>
  </w:p>
  <w:p w:rsidR="00C76C10" w:rsidRDefault="00C76C10" w:rsidP="00071B23">
    <w:pPr>
      <w:jc w:val="center"/>
      <w:rPr>
        <w:rFonts w:cstheme="minorHAnsi"/>
        <w:sz w:val="12"/>
        <w:szCs w:val="12"/>
      </w:rPr>
    </w:pPr>
  </w:p>
  <w:p w:rsidR="00C76C10" w:rsidRPr="00071B23" w:rsidRDefault="00C76C10" w:rsidP="003F554C">
    <w:pPr>
      <w:jc w:val="center"/>
      <w:rPr>
        <w:rFonts w:cstheme="minorHAnsi"/>
        <w:sz w:val="12"/>
        <w:szCs w:val="12"/>
      </w:rPr>
    </w:pPr>
    <w:r w:rsidRPr="00071B23">
      <w:rPr>
        <w:rFonts w:cstheme="minorHAnsi"/>
        <w:sz w:val="12"/>
        <w:szCs w:val="12"/>
      </w:rPr>
      <w:t xml:space="preserve">Urbino      </w:t>
    </w:r>
    <w:r>
      <w:rPr>
        <w:rFonts w:cstheme="minorHAnsi"/>
        <w:sz w:val="12"/>
        <w:szCs w:val="12"/>
      </w:rPr>
      <w:t xml:space="preserve">      </w:t>
    </w:r>
    <w:r w:rsidRPr="00071B23">
      <w:rPr>
        <w:rFonts w:cstheme="minorHAnsi"/>
        <w:sz w:val="12"/>
        <w:szCs w:val="12"/>
      </w:rPr>
      <w:t xml:space="preserve">Borgo Pace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Fermignano     </w:t>
    </w:r>
    <w:r>
      <w:rPr>
        <w:rFonts w:cstheme="minorHAnsi"/>
        <w:sz w:val="12"/>
        <w:szCs w:val="12"/>
      </w:rPr>
      <w:t xml:space="preserve">     </w:t>
    </w:r>
    <w:r w:rsidRPr="00071B23">
      <w:rPr>
        <w:rFonts w:cstheme="minorHAnsi"/>
        <w:sz w:val="12"/>
        <w:szCs w:val="12"/>
      </w:rPr>
      <w:t xml:space="preserve">Mercatello 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 Montecalvo        </w:t>
    </w:r>
    <w:r>
      <w:rPr>
        <w:rFonts w:cstheme="minorHAnsi"/>
        <w:sz w:val="12"/>
        <w:szCs w:val="12"/>
      </w:rPr>
      <w:t xml:space="preserve">          </w:t>
    </w:r>
    <w:r w:rsidRPr="00071B23">
      <w:rPr>
        <w:rFonts w:cstheme="minorHAnsi"/>
        <w:sz w:val="12"/>
        <w:szCs w:val="12"/>
      </w:rPr>
      <w:t xml:space="preserve"> Peglio       </w:t>
    </w:r>
    <w:r>
      <w:rPr>
        <w:rFonts w:cstheme="minorHAnsi"/>
        <w:sz w:val="12"/>
        <w:szCs w:val="12"/>
      </w:rPr>
      <w:t xml:space="preserve">       </w:t>
    </w:r>
    <w:r w:rsidRPr="00071B23">
      <w:rPr>
        <w:rFonts w:cstheme="minorHAnsi"/>
        <w:sz w:val="12"/>
        <w:szCs w:val="12"/>
      </w:rPr>
      <w:t xml:space="preserve"> Petriano 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 S. Angelo in V.   </w:t>
    </w:r>
    <w:r>
      <w:rPr>
        <w:rFonts w:cstheme="minorHAnsi"/>
        <w:sz w:val="12"/>
        <w:szCs w:val="12"/>
      </w:rPr>
      <w:t xml:space="preserve">        </w:t>
    </w:r>
    <w:r w:rsidRPr="00071B23">
      <w:rPr>
        <w:rFonts w:cstheme="minorHAnsi"/>
        <w:sz w:val="12"/>
        <w:szCs w:val="12"/>
      </w:rPr>
      <w:t xml:space="preserve">Urbania    </w:t>
    </w:r>
    <w:r>
      <w:rPr>
        <w:rFonts w:cstheme="minorHAnsi"/>
        <w:sz w:val="12"/>
        <w:szCs w:val="12"/>
      </w:rPr>
      <w:t xml:space="preserve">     </w:t>
    </w:r>
    <w:r w:rsidRPr="00071B23">
      <w:rPr>
        <w:rFonts w:cstheme="minorHAnsi"/>
        <w:sz w:val="12"/>
        <w:szCs w:val="12"/>
      </w:rPr>
      <w:t>Un. Mont. Metauro</w:t>
    </w:r>
  </w:p>
  <w:p w:rsidR="00C76C10" w:rsidRDefault="00C76C1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75C" w:rsidRDefault="00E7375C" w:rsidP="00E47347">
      <w:r>
        <w:separator/>
      </w:r>
    </w:p>
  </w:footnote>
  <w:footnote w:type="continuationSeparator" w:id="0">
    <w:p w:rsidR="00E7375C" w:rsidRDefault="00E7375C" w:rsidP="00E47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C10" w:rsidRDefault="000C5218">
    <w:pPr>
      <w:pStyle w:val="Intestazione"/>
    </w:pPr>
    <w:r w:rsidRPr="000C5218"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3377613</wp:posOffset>
          </wp:positionH>
          <wp:positionV relativeFrom="paragraph">
            <wp:posOffset>-42961</wp:posOffset>
          </wp:positionV>
          <wp:extent cx="2900883" cy="1021976"/>
          <wp:effectExtent l="19050" t="0" r="0" b="0"/>
          <wp:wrapNone/>
          <wp:docPr id="2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0883" cy="10219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sdt>
      <w:sdtPr>
        <w:id w:val="36704677"/>
        <w:docPartObj>
          <w:docPartGallery w:val="Page Numbers (Margins)"/>
          <w:docPartUnique/>
        </w:docPartObj>
      </w:sdtPr>
      <w:sdtEndPr/>
      <w:sdtContent>
        <w:r w:rsidR="00783DF8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4624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8255" r="8255" b="0"/>
                  <wp:wrapNone/>
                  <wp:docPr id="1" name="Oval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C10" w:rsidRDefault="00E7375C">
                              <w:pPr>
                                <w:rPr>
                                  <w:rStyle w:val="Numeropagina"/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783DF8" w:rsidRPr="00783DF8">
                                <w:rPr>
                                  <w:rStyle w:val="Numeropagina"/>
                                  <w:b/>
                                  <w:noProof/>
                                  <w:color w:val="FFFFFF" w:themeColor="background1"/>
                                </w:rPr>
                                <w:t>1</w:t>
                              </w:r>
                              <w:r>
                                <w:rPr>
                                  <w:rStyle w:val="Numeropagina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4" o:spid="_x0000_s1026" style="position:absolute;margin-left:0;margin-top:0;width:37.6pt;height:37.6pt;z-index:25167462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" o:allowincell="f" fillcolor="#9bbb59 [3206]" stroked="f">
                  <v:textbox inset="0,,0">
                    <w:txbxContent>
                      <w:p w:rsidR="00C76C10" w:rsidRDefault="00E7375C">
                        <w:pPr>
                          <w:rPr>
                            <w:rStyle w:val="Numeropagina"/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783DF8" w:rsidRPr="00783DF8">
                          <w:rPr>
                            <w:rStyle w:val="Numeropagina"/>
                            <w:b/>
                            <w:noProof/>
                            <w:color w:val="FFFFFF" w:themeColor="background1"/>
                          </w:rPr>
                          <w:t>1</w:t>
                        </w:r>
                        <w:r>
                          <w:rPr>
                            <w:rStyle w:val="Numeropagina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C76C10" w:rsidRPr="00E47347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-309154</wp:posOffset>
          </wp:positionH>
          <wp:positionV relativeFrom="paragraph">
            <wp:posOffset>-265798</wp:posOffset>
          </wp:positionV>
          <wp:extent cx="2163215" cy="1644383"/>
          <wp:effectExtent l="1905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164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">
    <w:nsid w:val="05E25BB2"/>
    <w:multiLevelType w:val="hybridMultilevel"/>
    <w:tmpl w:val="7774F9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62B4B"/>
    <w:multiLevelType w:val="hybridMultilevel"/>
    <w:tmpl w:val="57D602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8E81D4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9040715"/>
    <w:multiLevelType w:val="hybridMultilevel"/>
    <w:tmpl w:val="E1D0886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B36BC7"/>
    <w:multiLevelType w:val="hybridMultilevel"/>
    <w:tmpl w:val="DFB257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EE597C"/>
    <w:multiLevelType w:val="hybridMultilevel"/>
    <w:tmpl w:val="61BAAD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E08A5"/>
    <w:multiLevelType w:val="hybridMultilevel"/>
    <w:tmpl w:val="952076FE"/>
    <w:lvl w:ilvl="0" w:tplc="52C603B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F26F09"/>
    <w:multiLevelType w:val="hybridMultilevel"/>
    <w:tmpl w:val="EE26D1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B80800"/>
    <w:multiLevelType w:val="hybridMultilevel"/>
    <w:tmpl w:val="6E38CAFE"/>
    <w:lvl w:ilvl="0" w:tplc="0A04B984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ascii="Arial" w:hAnsi="Arial" w:cs="Arial" w:hint="default"/>
      </w:rPr>
    </w:lvl>
    <w:lvl w:ilvl="1" w:tplc="ED2A0A1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9">
    <w:nsid w:val="248E22EE"/>
    <w:multiLevelType w:val="hybridMultilevel"/>
    <w:tmpl w:val="AE2C4468"/>
    <w:lvl w:ilvl="0" w:tplc="938CCB06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89775FF"/>
    <w:multiLevelType w:val="hybridMultilevel"/>
    <w:tmpl w:val="1CD45620"/>
    <w:lvl w:ilvl="0" w:tplc="0410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1">
    <w:nsid w:val="29BC3A5C"/>
    <w:multiLevelType w:val="hybridMultilevel"/>
    <w:tmpl w:val="5018043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D1149A"/>
    <w:multiLevelType w:val="hybridMultilevel"/>
    <w:tmpl w:val="FE92AE0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A512DE"/>
    <w:multiLevelType w:val="hybridMultilevel"/>
    <w:tmpl w:val="2848C8A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31A221A"/>
    <w:multiLevelType w:val="hybridMultilevel"/>
    <w:tmpl w:val="CA50D89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80A0FFE"/>
    <w:multiLevelType w:val="hybridMultilevel"/>
    <w:tmpl w:val="5DA61964"/>
    <w:lvl w:ilvl="0" w:tplc="EE747A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34F94"/>
    <w:multiLevelType w:val="hybridMultilevel"/>
    <w:tmpl w:val="059467C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E40142"/>
    <w:multiLevelType w:val="hybridMultilevel"/>
    <w:tmpl w:val="FE3CF3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FD218A"/>
    <w:multiLevelType w:val="hybridMultilevel"/>
    <w:tmpl w:val="D40A3EA2"/>
    <w:lvl w:ilvl="0" w:tplc="0410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47973E72"/>
    <w:multiLevelType w:val="hybridMultilevel"/>
    <w:tmpl w:val="16A0803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ED0B0E"/>
    <w:multiLevelType w:val="hybridMultilevel"/>
    <w:tmpl w:val="E7D69CC6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>
    <w:nsid w:val="53D259A6"/>
    <w:multiLevelType w:val="hybridMultilevel"/>
    <w:tmpl w:val="FD506CE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2E4D2D"/>
    <w:multiLevelType w:val="hybridMultilevel"/>
    <w:tmpl w:val="DE946630"/>
    <w:lvl w:ilvl="0" w:tplc="3E6038B6">
      <w:start w:val="1"/>
      <w:numFmt w:val="bullet"/>
      <w:lvlText w:val=""/>
      <w:lvlJc w:val="left"/>
      <w:pPr>
        <w:ind w:left="1353" w:hanging="360"/>
      </w:pPr>
      <w:rPr>
        <w:rFonts w:ascii="Wingdings" w:hAnsi="Wingdings" w:hint="default"/>
        <w:b/>
      </w:rPr>
    </w:lvl>
    <w:lvl w:ilvl="1" w:tplc="0A04B984">
      <w:start w:val="1"/>
      <w:numFmt w:val="decimal"/>
      <w:lvlText w:val="%2."/>
      <w:lvlJc w:val="left"/>
      <w:pPr>
        <w:tabs>
          <w:tab w:val="num" w:pos="1650"/>
        </w:tabs>
        <w:ind w:left="1650" w:hanging="570"/>
      </w:pPr>
      <w:rPr>
        <w:rFonts w:ascii="Arial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3349CA"/>
    <w:multiLevelType w:val="hybridMultilevel"/>
    <w:tmpl w:val="387A0C34"/>
    <w:lvl w:ilvl="0" w:tplc="78ACDDB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F34F5"/>
    <w:multiLevelType w:val="hybridMultilevel"/>
    <w:tmpl w:val="B1B4B2A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540435"/>
    <w:multiLevelType w:val="hybridMultilevel"/>
    <w:tmpl w:val="2064DC7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C3145C5"/>
    <w:multiLevelType w:val="hybridMultilevel"/>
    <w:tmpl w:val="AE94E4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4C76AA"/>
    <w:multiLevelType w:val="hybridMultilevel"/>
    <w:tmpl w:val="78E09F7C"/>
    <w:lvl w:ilvl="0" w:tplc="78ACDDB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B244E3"/>
    <w:multiLevelType w:val="hybridMultilevel"/>
    <w:tmpl w:val="0100A6C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2"/>
  </w:num>
  <w:num w:numId="5">
    <w:abstractNumId w:val="1"/>
  </w:num>
  <w:num w:numId="6">
    <w:abstractNumId w:val="7"/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27"/>
  </w:num>
  <w:num w:numId="11">
    <w:abstractNumId w:val="12"/>
  </w:num>
  <w:num w:numId="12">
    <w:abstractNumId w:val="4"/>
  </w:num>
  <w:num w:numId="13">
    <w:abstractNumId w:val="17"/>
  </w:num>
  <w:num w:numId="14">
    <w:abstractNumId w:val="26"/>
  </w:num>
  <w:num w:numId="15">
    <w:abstractNumId w:val="18"/>
  </w:num>
  <w:num w:numId="16">
    <w:abstractNumId w:val="5"/>
  </w:num>
  <w:num w:numId="17">
    <w:abstractNumId w:val="19"/>
  </w:num>
  <w:num w:numId="18">
    <w:abstractNumId w:val="10"/>
  </w:num>
  <w:num w:numId="19">
    <w:abstractNumId w:val="24"/>
  </w:num>
  <w:num w:numId="20">
    <w:abstractNumId w:val="3"/>
  </w:num>
  <w:num w:numId="21">
    <w:abstractNumId w:val="25"/>
  </w:num>
  <w:num w:numId="22">
    <w:abstractNumId w:val="11"/>
  </w:num>
  <w:num w:numId="23">
    <w:abstractNumId w:val="28"/>
  </w:num>
  <w:num w:numId="24">
    <w:abstractNumId w:val="21"/>
  </w:num>
  <w:num w:numId="25">
    <w:abstractNumId w:val="23"/>
  </w:num>
  <w:num w:numId="26">
    <w:abstractNumId w:val="8"/>
  </w:num>
  <w:num w:numId="27">
    <w:abstractNumId w:val="22"/>
  </w:num>
  <w:num w:numId="28">
    <w:abstractNumId w:val="9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attachedTemplate r:id="rId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B49"/>
    <w:rsid w:val="00007253"/>
    <w:rsid w:val="00066D9F"/>
    <w:rsid w:val="00071B23"/>
    <w:rsid w:val="00077BA2"/>
    <w:rsid w:val="000932B9"/>
    <w:rsid w:val="000C5218"/>
    <w:rsid w:val="000C62D4"/>
    <w:rsid w:val="00130E0B"/>
    <w:rsid w:val="00132BCD"/>
    <w:rsid w:val="0013653F"/>
    <w:rsid w:val="001C645B"/>
    <w:rsid w:val="001D5AE4"/>
    <w:rsid w:val="001E080A"/>
    <w:rsid w:val="00200369"/>
    <w:rsid w:val="002312B5"/>
    <w:rsid w:val="00267978"/>
    <w:rsid w:val="002B293D"/>
    <w:rsid w:val="002D0CD1"/>
    <w:rsid w:val="00301BDA"/>
    <w:rsid w:val="00351B9B"/>
    <w:rsid w:val="003B32E6"/>
    <w:rsid w:val="003E76AC"/>
    <w:rsid w:val="003F554C"/>
    <w:rsid w:val="0040105A"/>
    <w:rsid w:val="00415047"/>
    <w:rsid w:val="00423BFF"/>
    <w:rsid w:val="004B4782"/>
    <w:rsid w:val="00502B49"/>
    <w:rsid w:val="00544668"/>
    <w:rsid w:val="00545663"/>
    <w:rsid w:val="00553B94"/>
    <w:rsid w:val="006839BD"/>
    <w:rsid w:val="006E2A3D"/>
    <w:rsid w:val="00734C6F"/>
    <w:rsid w:val="007755B4"/>
    <w:rsid w:val="00783DF8"/>
    <w:rsid w:val="007C1161"/>
    <w:rsid w:val="007D1AB0"/>
    <w:rsid w:val="0081621F"/>
    <w:rsid w:val="008656F8"/>
    <w:rsid w:val="0088108E"/>
    <w:rsid w:val="00890592"/>
    <w:rsid w:val="008A1B86"/>
    <w:rsid w:val="008A7707"/>
    <w:rsid w:val="008A7E2B"/>
    <w:rsid w:val="008B1C02"/>
    <w:rsid w:val="008B5620"/>
    <w:rsid w:val="008B5B37"/>
    <w:rsid w:val="00915C4B"/>
    <w:rsid w:val="00963C65"/>
    <w:rsid w:val="00986B7F"/>
    <w:rsid w:val="009C10DB"/>
    <w:rsid w:val="009F39FD"/>
    <w:rsid w:val="00A04B03"/>
    <w:rsid w:val="00A23848"/>
    <w:rsid w:val="00A50795"/>
    <w:rsid w:val="00A94EBA"/>
    <w:rsid w:val="00AB472C"/>
    <w:rsid w:val="00B05C0C"/>
    <w:rsid w:val="00B23184"/>
    <w:rsid w:val="00BC585B"/>
    <w:rsid w:val="00BC5F01"/>
    <w:rsid w:val="00BF2B38"/>
    <w:rsid w:val="00BF4019"/>
    <w:rsid w:val="00C456BA"/>
    <w:rsid w:val="00C76C10"/>
    <w:rsid w:val="00CD2126"/>
    <w:rsid w:val="00CD55E9"/>
    <w:rsid w:val="00D2442B"/>
    <w:rsid w:val="00D40846"/>
    <w:rsid w:val="00D62A2B"/>
    <w:rsid w:val="00DC7254"/>
    <w:rsid w:val="00DF768F"/>
    <w:rsid w:val="00E3190D"/>
    <w:rsid w:val="00E47347"/>
    <w:rsid w:val="00E7375C"/>
    <w:rsid w:val="00E81235"/>
    <w:rsid w:val="00ED079C"/>
    <w:rsid w:val="00EF2DAD"/>
    <w:rsid w:val="00F040E8"/>
    <w:rsid w:val="00F21150"/>
    <w:rsid w:val="00F47767"/>
    <w:rsid w:val="00FB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5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3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734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473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47347"/>
  </w:style>
  <w:style w:type="paragraph" w:styleId="Pidipagina">
    <w:name w:val="footer"/>
    <w:basedOn w:val="Normale"/>
    <w:link w:val="PidipaginaCarattere"/>
    <w:uiPriority w:val="99"/>
    <w:unhideWhenUsed/>
    <w:rsid w:val="00E473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7347"/>
  </w:style>
  <w:style w:type="paragraph" w:styleId="Corpotesto">
    <w:name w:val="Body Text"/>
    <w:basedOn w:val="Normale"/>
    <w:link w:val="CorpotestoCarattere"/>
    <w:uiPriority w:val="1"/>
    <w:qFormat/>
    <w:rsid w:val="00071B23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71B23"/>
    <w:rPr>
      <w:rFonts w:ascii="Calibri" w:eastAsia="Calibri" w:hAnsi="Calibri" w:cs="Calibri"/>
      <w:sz w:val="24"/>
      <w:szCs w:val="24"/>
    </w:rPr>
  </w:style>
  <w:style w:type="paragraph" w:styleId="Titolo">
    <w:name w:val="Title"/>
    <w:basedOn w:val="Normale"/>
    <w:link w:val="TitoloCarattere"/>
    <w:uiPriority w:val="1"/>
    <w:qFormat/>
    <w:rsid w:val="00071B23"/>
    <w:pPr>
      <w:widowControl w:val="0"/>
      <w:autoSpaceDE w:val="0"/>
      <w:autoSpaceDN w:val="0"/>
      <w:spacing w:before="52"/>
      <w:ind w:left="6397"/>
    </w:pPr>
    <w:rPr>
      <w:rFonts w:ascii="Calibri" w:eastAsia="Calibri" w:hAnsi="Calibri" w:cs="Calibri"/>
      <w:b/>
      <w:bCs/>
    </w:rPr>
  </w:style>
  <w:style w:type="character" w:customStyle="1" w:styleId="TitoloCarattere">
    <w:name w:val="Titolo Carattere"/>
    <w:basedOn w:val="Carpredefinitoparagrafo"/>
    <w:link w:val="Titolo"/>
    <w:uiPriority w:val="1"/>
    <w:rsid w:val="00071B23"/>
    <w:rPr>
      <w:rFonts w:ascii="Calibri" w:eastAsia="Calibri" w:hAnsi="Calibri" w:cs="Calibri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71B23"/>
    <w:pPr>
      <w:widowControl w:val="0"/>
      <w:autoSpaceDE w:val="0"/>
      <w:autoSpaceDN w:val="0"/>
      <w:ind w:left="826" w:right="112" w:hanging="360"/>
      <w:jc w:val="both"/>
    </w:pPr>
    <w:rPr>
      <w:rFonts w:ascii="Calibri" w:eastAsia="Calibri" w:hAnsi="Calibri" w:cs="Calibri"/>
    </w:rPr>
  </w:style>
  <w:style w:type="paragraph" w:customStyle="1" w:styleId="Default">
    <w:name w:val="Default"/>
    <w:rsid w:val="003F55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character" w:styleId="Numeropagina">
    <w:name w:val="page number"/>
    <w:basedOn w:val="Carpredefinitoparagrafo"/>
    <w:uiPriority w:val="99"/>
    <w:unhideWhenUsed/>
    <w:rsid w:val="003F554C"/>
    <w:rPr>
      <w:rFonts w:eastAsiaTheme="minorEastAsia" w:cstheme="minorBidi"/>
      <w:bCs w:val="0"/>
      <w:iCs w:val="0"/>
      <w:szCs w:val="22"/>
      <w:lang w:val="it-IT"/>
    </w:rPr>
  </w:style>
  <w:style w:type="paragraph" w:customStyle="1" w:styleId="Rientrocorpodeltesto1">
    <w:name w:val="Rientro corpo del testo1"/>
    <w:basedOn w:val="Normale"/>
    <w:link w:val="BodyTextIndentChar"/>
    <w:rsid w:val="00E81235"/>
    <w:pPr>
      <w:ind w:left="708" w:hanging="348"/>
    </w:pPr>
    <w:rPr>
      <w:rFonts w:ascii="Book Antiqua" w:eastAsia="Calibri" w:hAnsi="Book Antiqua"/>
    </w:rPr>
  </w:style>
  <w:style w:type="character" w:customStyle="1" w:styleId="BodyTextIndentChar">
    <w:name w:val="Body Text Indent Char"/>
    <w:basedOn w:val="Carpredefinitoparagrafo"/>
    <w:link w:val="Rientrocorpodeltesto1"/>
    <w:rsid w:val="00E81235"/>
    <w:rPr>
      <w:rFonts w:ascii="Book Antiqua" w:eastAsia="Calibri" w:hAnsi="Book Antiqua" w:cs="Times New Roman"/>
      <w:sz w:val="24"/>
      <w:szCs w:val="24"/>
      <w:lang w:eastAsia="it-IT"/>
    </w:rPr>
  </w:style>
  <w:style w:type="paragraph" w:customStyle="1" w:styleId="rtf1rtf1rtf1BodyText2">
    <w:name w:val="rtf1 rtf1 rtf1 Body Text 2"/>
    <w:basedOn w:val="Normale"/>
    <w:uiPriority w:val="99"/>
    <w:rsid w:val="00A04B03"/>
    <w:pPr>
      <w:widowControl w:val="0"/>
    </w:pPr>
  </w:style>
  <w:style w:type="paragraph" w:customStyle="1" w:styleId="Normaletn">
    <w:name w:val="Normale.tn"/>
    <w:rsid w:val="000932B9"/>
    <w:pPr>
      <w:tabs>
        <w:tab w:val="right" w:pos="8505"/>
      </w:tabs>
      <w:spacing w:after="0" w:line="240" w:lineRule="auto"/>
      <w:jc w:val="both"/>
    </w:pPr>
    <w:rPr>
      <w:rFonts w:ascii="Helvetica" w:eastAsia="Times New Roman" w:hAnsi="Helvetica" w:cs="Times New Roman"/>
      <w:sz w:val="20"/>
      <w:szCs w:val="20"/>
      <w:lang w:eastAsia="it-IT"/>
    </w:rPr>
  </w:style>
  <w:style w:type="paragraph" w:customStyle="1" w:styleId="Centr1">
    <w:name w:val="Centr1"/>
    <w:basedOn w:val="Normale"/>
    <w:uiPriority w:val="99"/>
    <w:rsid w:val="000932B9"/>
    <w:pPr>
      <w:keepLines/>
      <w:tabs>
        <w:tab w:val="right" w:pos="8505"/>
      </w:tabs>
      <w:spacing w:before="240" w:after="240"/>
      <w:jc w:val="center"/>
    </w:pPr>
    <w:rPr>
      <w:rFonts w:ascii="Arial" w:hAnsi="Arial" w:cs="Arial"/>
      <w:b/>
      <w:bCs/>
      <w:sz w:val="20"/>
      <w:szCs w:val="20"/>
    </w:rPr>
  </w:style>
  <w:style w:type="paragraph" w:styleId="Nessunaspaziatura">
    <w:name w:val="No Spacing"/>
    <w:uiPriority w:val="1"/>
    <w:qFormat/>
    <w:rsid w:val="000932B9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200369"/>
    <w:rPr>
      <w:color w:val="0000FF" w:themeColor="hyperlink"/>
      <w:u w:val="single"/>
    </w:rPr>
  </w:style>
  <w:style w:type="paragraph" w:customStyle="1" w:styleId="rtf1firma">
    <w:name w:val="rtf1 firma"/>
    <w:basedOn w:val="Normale"/>
    <w:uiPriority w:val="99"/>
    <w:rsid w:val="006839BD"/>
    <w:pPr>
      <w:tabs>
        <w:tab w:val="right" w:pos="8505"/>
      </w:tabs>
      <w:jc w:val="right"/>
    </w:pPr>
    <w:rPr>
      <w:rFonts w:ascii="Arial" w:eastAsiaTheme="minorEastAsia" w:hAnsi="Arial" w:cs="Arial"/>
      <w:sz w:val="20"/>
      <w:szCs w:val="20"/>
    </w:rPr>
  </w:style>
  <w:style w:type="paragraph" w:customStyle="1" w:styleId="rtf1BodyTextIndent">
    <w:name w:val="rtf1 Body Text Indent"/>
    <w:basedOn w:val="Normale"/>
    <w:uiPriority w:val="99"/>
    <w:rsid w:val="006839BD"/>
    <w:pPr>
      <w:spacing w:after="120"/>
      <w:ind w:left="283"/>
    </w:pPr>
    <w:rPr>
      <w:rFonts w:eastAsiaTheme="minorEastAsia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5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3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734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473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47347"/>
  </w:style>
  <w:style w:type="paragraph" w:styleId="Pidipagina">
    <w:name w:val="footer"/>
    <w:basedOn w:val="Normale"/>
    <w:link w:val="PidipaginaCarattere"/>
    <w:uiPriority w:val="99"/>
    <w:unhideWhenUsed/>
    <w:rsid w:val="00E473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7347"/>
  </w:style>
  <w:style w:type="paragraph" w:styleId="Corpotesto">
    <w:name w:val="Body Text"/>
    <w:basedOn w:val="Normale"/>
    <w:link w:val="CorpotestoCarattere"/>
    <w:uiPriority w:val="1"/>
    <w:qFormat/>
    <w:rsid w:val="00071B23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71B23"/>
    <w:rPr>
      <w:rFonts w:ascii="Calibri" w:eastAsia="Calibri" w:hAnsi="Calibri" w:cs="Calibri"/>
      <w:sz w:val="24"/>
      <w:szCs w:val="24"/>
    </w:rPr>
  </w:style>
  <w:style w:type="paragraph" w:styleId="Titolo">
    <w:name w:val="Title"/>
    <w:basedOn w:val="Normale"/>
    <w:link w:val="TitoloCarattere"/>
    <w:uiPriority w:val="1"/>
    <w:qFormat/>
    <w:rsid w:val="00071B23"/>
    <w:pPr>
      <w:widowControl w:val="0"/>
      <w:autoSpaceDE w:val="0"/>
      <w:autoSpaceDN w:val="0"/>
      <w:spacing w:before="52"/>
      <w:ind w:left="6397"/>
    </w:pPr>
    <w:rPr>
      <w:rFonts w:ascii="Calibri" w:eastAsia="Calibri" w:hAnsi="Calibri" w:cs="Calibri"/>
      <w:b/>
      <w:bCs/>
    </w:rPr>
  </w:style>
  <w:style w:type="character" w:customStyle="1" w:styleId="TitoloCarattere">
    <w:name w:val="Titolo Carattere"/>
    <w:basedOn w:val="Carpredefinitoparagrafo"/>
    <w:link w:val="Titolo"/>
    <w:uiPriority w:val="1"/>
    <w:rsid w:val="00071B23"/>
    <w:rPr>
      <w:rFonts w:ascii="Calibri" w:eastAsia="Calibri" w:hAnsi="Calibri" w:cs="Calibri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71B23"/>
    <w:pPr>
      <w:widowControl w:val="0"/>
      <w:autoSpaceDE w:val="0"/>
      <w:autoSpaceDN w:val="0"/>
      <w:ind w:left="826" w:right="112" w:hanging="360"/>
      <w:jc w:val="both"/>
    </w:pPr>
    <w:rPr>
      <w:rFonts w:ascii="Calibri" w:eastAsia="Calibri" w:hAnsi="Calibri" w:cs="Calibri"/>
    </w:rPr>
  </w:style>
  <w:style w:type="paragraph" w:customStyle="1" w:styleId="Default">
    <w:name w:val="Default"/>
    <w:rsid w:val="003F55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character" w:styleId="Numeropagina">
    <w:name w:val="page number"/>
    <w:basedOn w:val="Carpredefinitoparagrafo"/>
    <w:uiPriority w:val="99"/>
    <w:unhideWhenUsed/>
    <w:rsid w:val="003F554C"/>
    <w:rPr>
      <w:rFonts w:eastAsiaTheme="minorEastAsia" w:cstheme="minorBidi"/>
      <w:bCs w:val="0"/>
      <w:iCs w:val="0"/>
      <w:szCs w:val="22"/>
      <w:lang w:val="it-IT"/>
    </w:rPr>
  </w:style>
  <w:style w:type="paragraph" w:customStyle="1" w:styleId="Rientrocorpodeltesto1">
    <w:name w:val="Rientro corpo del testo1"/>
    <w:basedOn w:val="Normale"/>
    <w:link w:val="BodyTextIndentChar"/>
    <w:rsid w:val="00E81235"/>
    <w:pPr>
      <w:ind w:left="708" w:hanging="348"/>
    </w:pPr>
    <w:rPr>
      <w:rFonts w:ascii="Book Antiqua" w:eastAsia="Calibri" w:hAnsi="Book Antiqua"/>
    </w:rPr>
  </w:style>
  <w:style w:type="character" w:customStyle="1" w:styleId="BodyTextIndentChar">
    <w:name w:val="Body Text Indent Char"/>
    <w:basedOn w:val="Carpredefinitoparagrafo"/>
    <w:link w:val="Rientrocorpodeltesto1"/>
    <w:rsid w:val="00E81235"/>
    <w:rPr>
      <w:rFonts w:ascii="Book Antiqua" w:eastAsia="Calibri" w:hAnsi="Book Antiqua" w:cs="Times New Roman"/>
      <w:sz w:val="24"/>
      <w:szCs w:val="24"/>
      <w:lang w:eastAsia="it-IT"/>
    </w:rPr>
  </w:style>
  <w:style w:type="paragraph" w:customStyle="1" w:styleId="rtf1rtf1rtf1BodyText2">
    <w:name w:val="rtf1 rtf1 rtf1 Body Text 2"/>
    <w:basedOn w:val="Normale"/>
    <w:uiPriority w:val="99"/>
    <w:rsid w:val="00A04B03"/>
    <w:pPr>
      <w:widowControl w:val="0"/>
    </w:pPr>
  </w:style>
  <w:style w:type="paragraph" w:customStyle="1" w:styleId="Normaletn">
    <w:name w:val="Normale.tn"/>
    <w:rsid w:val="000932B9"/>
    <w:pPr>
      <w:tabs>
        <w:tab w:val="right" w:pos="8505"/>
      </w:tabs>
      <w:spacing w:after="0" w:line="240" w:lineRule="auto"/>
      <w:jc w:val="both"/>
    </w:pPr>
    <w:rPr>
      <w:rFonts w:ascii="Helvetica" w:eastAsia="Times New Roman" w:hAnsi="Helvetica" w:cs="Times New Roman"/>
      <w:sz w:val="20"/>
      <w:szCs w:val="20"/>
      <w:lang w:eastAsia="it-IT"/>
    </w:rPr>
  </w:style>
  <w:style w:type="paragraph" w:customStyle="1" w:styleId="Centr1">
    <w:name w:val="Centr1"/>
    <w:basedOn w:val="Normale"/>
    <w:uiPriority w:val="99"/>
    <w:rsid w:val="000932B9"/>
    <w:pPr>
      <w:keepLines/>
      <w:tabs>
        <w:tab w:val="right" w:pos="8505"/>
      </w:tabs>
      <w:spacing w:before="240" w:after="240"/>
      <w:jc w:val="center"/>
    </w:pPr>
    <w:rPr>
      <w:rFonts w:ascii="Arial" w:hAnsi="Arial" w:cs="Arial"/>
      <w:b/>
      <w:bCs/>
      <w:sz w:val="20"/>
      <w:szCs w:val="20"/>
    </w:rPr>
  </w:style>
  <w:style w:type="paragraph" w:styleId="Nessunaspaziatura">
    <w:name w:val="No Spacing"/>
    <w:uiPriority w:val="1"/>
    <w:qFormat/>
    <w:rsid w:val="000932B9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200369"/>
    <w:rPr>
      <w:color w:val="0000FF" w:themeColor="hyperlink"/>
      <w:u w:val="single"/>
    </w:rPr>
  </w:style>
  <w:style w:type="paragraph" w:customStyle="1" w:styleId="rtf1firma">
    <w:name w:val="rtf1 firma"/>
    <w:basedOn w:val="Normale"/>
    <w:uiPriority w:val="99"/>
    <w:rsid w:val="006839BD"/>
    <w:pPr>
      <w:tabs>
        <w:tab w:val="right" w:pos="8505"/>
      </w:tabs>
      <w:jc w:val="right"/>
    </w:pPr>
    <w:rPr>
      <w:rFonts w:ascii="Arial" w:eastAsiaTheme="minorEastAsia" w:hAnsi="Arial" w:cs="Arial"/>
      <w:sz w:val="20"/>
      <w:szCs w:val="20"/>
    </w:rPr>
  </w:style>
  <w:style w:type="paragraph" w:customStyle="1" w:styleId="rtf1BodyTextIndent">
    <w:name w:val="rtf1 Body Text Indent"/>
    <w:basedOn w:val="Normale"/>
    <w:uiPriority w:val="99"/>
    <w:rsid w:val="006839BD"/>
    <w:pPr>
      <w:spacing w:after="120"/>
      <w:ind w:left="283"/>
    </w:pPr>
    <w:rPr>
      <w:rFonts w:eastAsiaTheme="minorEastAsia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pd@cm-urbania.ps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aranteprivacy.i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mune.urbino@emarche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ucolonnelli@comune.urbino.ps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oleObject" Target="embeddings/oleObject1.bin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arrese\Documents\PAGINA%20ATS%204%2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EE87D-F6F9-4DDC-A4FC-E643D9C16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PAGINA ATS 4 </Template>
  <TotalTime>0</TotalTime>
  <Pages>4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gcarrese</dc:creator>
  <cp:lastModifiedBy>Servizi Sociali</cp:lastModifiedBy>
  <cp:revision>2</cp:revision>
  <cp:lastPrinted>2022-03-21T09:05:00Z</cp:lastPrinted>
  <dcterms:created xsi:type="dcterms:W3CDTF">2022-03-21T11:17:00Z</dcterms:created>
  <dcterms:modified xsi:type="dcterms:W3CDTF">2022-03-21T11:17:00Z</dcterms:modified>
</cp:coreProperties>
</file>